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01"/>
        <w:gridCol w:w="7130"/>
        <w:gridCol w:w="1115"/>
      </w:tblGrid>
      <w:tr w:rsidR="005854DB" w:rsidRPr="00750B9D" w14:paraId="49CACFDA" w14:textId="77777777" w:rsidTr="003A4A18">
        <w:trPr>
          <w:trHeight w:val="1152"/>
        </w:trPr>
        <w:tc>
          <w:tcPr>
            <w:tcW w:w="9746" w:type="dxa"/>
            <w:gridSpan w:val="3"/>
            <w:vAlign w:val="center"/>
          </w:tcPr>
          <w:p w14:paraId="2B2BC900" w14:textId="17542B5B" w:rsidR="005854DB" w:rsidRPr="00750B9D" w:rsidRDefault="00C37F89" w:rsidP="005854DB">
            <w:pPr>
              <w:pStyle w:val="Title"/>
            </w:pPr>
            <w:sdt>
              <w:sdtPr>
                <w:alias w:val="Title"/>
                <w:tag w:val=""/>
                <w:id w:val="2016188051"/>
                <w:placeholder>
                  <w:docPart w:val="B4C6679461BD47B1A47069FEACAC8CF4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3A4A18">
                  <w:t>CIVIC AWARDS 2024</w:t>
                </w:r>
              </w:sdtContent>
            </w:sdt>
          </w:p>
        </w:tc>
      </w:tr>
      <w:tr w:rsidR="005854DB" w:rsidRPr="00750B9D" w14:paraId="3F547B6D" w14:textId="77777777" w:rsidTr="003A4A18">
        <w:trPr>
          <w:trHeight w:val="144"/>
        </w:trPr>
        <w:tc>
          <w:tcPr>
            <w:tcW w:w="1501" w:type="dxa"/>
            <w:shd w:val="clear" w:color="auto" w:fill="auto"/>
          </w:tcPr>
          <w:p w14:paraId="0494C9A5" w14:textId="77777777" w:rsidR="005854DB" w:rsidRPr="00750B9D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7130" w:type="dxa"/>
            <w:shd w:val="clear" w:color="auto" w:fill="F0CDA1" w:themeFill="accent1"/>
            <w:vAlign w:val="center"/>
          </w:tcPr>
          <w:p w14:paraId="5B08848C" w14:textId="6473D84D" w:rsidR="005854DB" w:rsidRPr="00750B9D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  <w:tc>
          <w:tcPr>
            <w:tcW w:w="1115" w:type="dxa"/>
            <w:shd w:val="clear" w:color="auto" w:fill="auto"/>
          </w:tcPr>
          <w:p w14:paraId="70D1E53E" w14:textId="77777777" w:rsidR="005854DB" w:rsidRPr="00750B9D" w:rsidRDefault="005854DB" w:rsidP="00794847">
            <w:pPr>
              <w:spacing w:before="0" w:after="0"/>
              <w:rPr>
                <w:sz w:val="10"/>
                <w:szCs w:val="10"/>
              </w:rPr>
            </w:pPr>
          </w:p>
        </w:tc>
      </w:tr>
      <w:tr w:rsidR="005854DB" w:rsidRPr="00750B9D" w14:paraId="27313C39" w14:textId="77777777" w:rsidTr="003A4A18">
        <w:trPr>
          <w:trHeight w:val="1332"/>
        </w:trPr>
        <w:tc>
          <w:tcPr>
            <w:tcW w:w="9746" w:type="dxa"/>
            <w:gridSpan w:val="3"/>
            <w:shd w:val="clear" w:color="auto" w:fill="auto"/>
          </w:tcPr>
          <w:sdt>
            <w:sdtPr>
              <w:alias w:val="Subtitle"/>
              <w:tag w:val=""/>
              <w:id w:val="1073854703"/>
              <w:placeholder>
                <w:docPart w:val="B21872FE5F3E44A1AA70B5E10E87FA74"/>
              </w:placeholder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14:paraId="270FE0D6" w14:textId="2020784E" w:rsidR="005854DB" w:rsidRPr="00750B9D" w:rsidRDefault="003A4A18" w:rsidP="005854DB">
                <w:pPr>
                  <w:pStyle w:val="Subtitle"/>
                </w:pPr>
                <w:r>
                  <w:t>Nominate Someone Today!</w:t>
                </w:r>
              </w:p>
            </w:sdtContent>
          </w:sdt>
        </w:tc>
      </w:tr>
    </w:tbl>
    <w:p w14:paraId="33EF4E46" w14:textId="627DAB50" w:rsidR="003A4A18" w:rsidRDefault="003A4A18" w:rsidP="003A4A18">
      <w:pPr>
        <w:pStyle w:val="Heading1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EA2062" wp14:editId="0B3160FA">
                <wp:simplePos x="0" y="0"/>
                <wp:positionH relativeFrom="column">
                  <wp:posOffset>-6350</wp:posOffset>
                </wp:positionH>
                <wp:positionV relativeFrom="paragraph">
                  <wp:posOffset>1543686</wp:posOffset>
                </wp:positionV>
                <wp:extent cx="6216650" cy="45719"/>
                <wp:effectExtent l="0" t="0" r="12700" b="12065"/>
                <wp:wrapNone/>
                <wp:docPr id="27562184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0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6F278F" id="Rectangle 1" o:spid="_x0000_s1026" style="position:absolute;margin-left:-.5pt;margin-top:121.55pt;width:489.5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" fillcolor="#f0cda1 [3204]" strokecolor="white [3212]" strokeweight="1pt"/>
            </w:pict>
          </mc:Fallback>
        </mc:AlternateContent>
      </w:r>
      <w:r w:rsidRPr="003A4A18">
        <w:t xml:space="preserve">Southborough and High Brooms residents are invited to nominate someone who works in the voluntary sector and has provided ongoing service to our </w:t>
      </w:r>
      <w:r>
        <w:br/>
      </w:r>
      <w:r w:rsidRPr="003A4A18">
        <w:t>Community for a Civic Award.</w:t>
      </w:r>
      <w:r w:rsidR="003C57A3" w:rsidRPr="003C57A3">
        <w:rPr>
          <w:noProof/>
        </w:rPr>
        <w:t xml:space="preserve"> </w:t>
      </w:r>
    </w:p>
    <w:p w14:paraId="1C4C8D76" w14:textId="37EE36A3" w:rsidR="00685B4E" w:rsidRPr="00750B9D" w:rsidRDefault="003A4A18" w:rsidP="003A4A18">
      <w:pPr>
        <w:pStyle w:val="Heading1"/>
        <w:jc w:val="center"/>
      </w:pPr>
      <w:r>
        <w:t>Criteria</w:t>
      </w:r>
    </w:p>
    <w:p w14:paraId="2621B72C" w14:textId="5D5B3C5B" w:rsidR="00417456" w:rsidRDefault="00417456" w:rsidP="00417456">
      <w:pPr>
        <w:pStyle w:val="ListNumber"/>
        <w:numPr>
          <w:ilvl w:val="0"/>
          <w:numId w:val="39"/>
        </w:numPr>
        <w:jc w:val="center"/>
      </w:pPr>
      <w:r>
        <w:t>He/she/they need to have provided exceptional service to the Community of Southborough and High Brooms for a significant period.</w:t>
      </w:r>
    </w:p>
    <w:p w14:paraId="767CCDA6" w14:textId="0FDCFC94" w:rsidR="00417456" w:rsidRDefault="00417456" w:rsidP="00417456">
      <w:pPr>
        <w:pStyle w:val="ListNumber"/>
        <w:numPr>
          <w:ilvl w:val="0"/>
          <w:numId w:val="39"/>
        </w:numPr>
        <w:jc w:val="center"/>
      </w:pPr>
      <w:r>
        <w:t>O</w:t>
      </w:r>
      <w:r w:rsidRPr="003A4A18">
        <w:t>ne nomination per household of a person</w:t>
      </w:r>
      <w:r>
        <w:t xml:space="preserve"> that you feel deserves this award.</w:t>
      </w:r>
    </w:p>
    <w:p w14:paraId="2CEA6220" w14:textId="423ACD71" w:rsidR="00417456" w:rsidRPr="00750B9D" w:rsidRDefault="00417456" w:rsidP="00417456">
      <w:pPr>
        <w:pStyle w:val="ListNumber"/>
        <w:numPr>
          <w:ilvl w:val="0"/>
          <w:numId w:val="39"/>
        </w:numPr>
        <w:jc w:val="center"/>
      </w:pPr>
      <w:r>
        <w:t>The awards are for made for voluntary work only. (This would not include the duties carried out by a Town Councillor).</w:t>
      </w:r>
    </w:p>
    <w:p w14:paraId="2BB899E1" w14:textId="46FDCF81" w:rsidR="00417456" w:rsidRDefault="00417456" w:rsidP="003A4A1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BE2844" wp14:editId="3A8B68AA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216650" cy="45719"/>
                <wp:effectExtent l="0" t="0" r="12700" b="12065"/>
                <wp:wrapNone/>
                <wp:docPr id="77071688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0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F7F1E1" id="Rectangle 1" o:spid="_x0000_s1026" style="position:absolute;margin-left:438.3pt;margin-top:.6pt;width:489.5pt;height:3.6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" fillcolor="#f0cda1 [3204]" strokecolor="white [3212]" strokeweight="1pt">
                <w10:wrap anchorx="margin"/>
              </v:rect>
            </w:pict>
          </mc:Fallback>
        </mc:AlternateContent>
      </w:r>
    </w:p>
    <w:p w14:paraId="76F2AECF" w14:textId="1D64E8A9" w:rsidR="00685017" w:rsidRDefault="00685017" w:rsidP="00685017">
      <w:pPr>
        <w:jc w:val="center"/>
      </w:pPr>
      <w:r>
        <w:t xml:space="preserve">The Town Council recognises that not only residents of the town play a part in service to our community, and we wish to ensure that all </w:t>
      </w:r>
      <w:proofErr w:type="gramStart"/>
      <w:r>
        <w:t>those worthy of an award</w:t>
      </w:r>
      <w:proofErr w:type="gramEnd"/>
      <w:r>
        <w:t xml:space="preserve"> are considered. Therefore, recipients of the award may reside outside of Southborough and High Brooms.</w:t>
      </w:r>
    </w:p>
    <w:p w14:paraId="57293B67" w14:textId="53215EF5" w:rsidR="00685017" w:rsidRDefault="00685017" w:rsidP="00685017">
      <w:pPr>
        <w:jc w:val="center"/>
      </w:pPr>
      <w:r>
        <w:t xml:space="preserve">If you are aware of a worthy recipient who meets the criteria listed above, and whom you would like to be considered for a Civic Award, please complete the nomination form on the next page and return it to the Town Clerk by </w:t>
      </w:r>
      <w:r w:rsidRPr="00A04C47">
        <w:rPr>
          <w:b/>
          <w:bCs/>
        </w:rPr>
        <w:t>12 January 2024</w:t>
      </w:r>
      <w:r>
        <w:t>.</w:t>
      </w:r>
      <w:r w:rsidR="00C37F89">
        <w:br/>
      </w:r>
      <w:r>
        <w:t>We may need to contact you to obtain further information, so your details are important, please make sure that the form is fully completed.</w:t>
      </w:r>
    </w:p>
    <w:p w14:paraId="63D8B02A" w14:textId="3DC1D2F3" w:rsidR="00685017" w:rsidRDefault="00685017" w:rsidP="00685017">
      <w:pPr>
        <w:jc w:val="center"/>
      </w:pPr>
      <w:r>
        <w:t>Southborough Town Council will make the final decision on the recipients and no correspondence will be entered into.</w:t>
      </w:r>
    </w:p>
    <w:p w14:paraId="63CA6EBA" w14:textId="6DE6137F" w:rsidR="00685017" w:rsidRPr="00AF1757" w:rsidRDefault="00685017" w:rsidP="003E5D31">
      <w:pPr>
        <w:jc w:val="center"/>
        <w:rPr>
          <w:sz w:val="22"/>
          <w:szCs w:val="20"/>
        </w:rPr>
      </w:pPr>
      <w:r w:rsidRPr="00AF1757">
        <w:rPr>
          <w:sz w:val="22"/>
          <w:szCs w:val="20"/>
        </w:rPr>
        <w:t>If you require further clarification on the Civic Award process,</w:t>
      </w:r>
      <w:r w:rsidR="00613253" w:rsidRPr="00AF1757">
        <w:rPr>
          <w:sz w:val="22"/>
          <w:szCs w:val="20"/>
        </w:rPr>
        <w:br/>
      </w:r>
      <w:r w:rsidRPr="00AF1757">
        <w:rPr>
          <w:sz w:val="22"/>
          <w:szCs w:val="20"/>
        </w:rPr>
        <w:t>please do not hesitate to contact me on 01892 529176.</w:t>
      </w:r>
      <w:r w:rsidR="00613253" w:rsidRPr="00AF1757">
        <w:rPr>
          <w:sz w:val="22"/>
          <w:szCs w:val="20"/>
        </w:rPr>
        <w:br/>
      </w:r>
      <w:r w:rsidR="00023051" w:rsidRPr="00AF1757">
        <w:rPr>
          <w:sz w:val="22"/>
          <w:szCs w:val="20"/>
        </w:rPr>
        <w:br/>
      </w:r>
      <w:r w:rsidRPr="00AF1757">
        <w:rPr>
          <w:sz w:val="22"/>
          <w:szCs w:val="20"/>
        </w:rPr>
        <w:t>Tracy Kelly</w:t>
      </w:r>
      <w:r w:rsidR="003E5D31" w:rsidRPr="00AF1757">
        <w:rPr>
          <w:sz w:val="22"/>
          <w:szCs w:val="20"/>
        </w:rPr>
        <w:br/>
      </w:r>
      <w:r w:rsidRPr="00AF1757">
        <w:rPr>
          <w:sz w:val="22"/>
          <w:szCs w:val="20"/>
        </w:rPr>
        <w:t>Town Clerk</w:t>
      </w:r>
    </w:p>
    <w:p w14:paraId="6806C835" w14:textId="2E86D21E" w:rsidR="00685017" w:rsidRPr="003E5D31" w:rsidRDefault="00C37F89" w:rsidP="003E5D31">
      <w:pPr>
        <w:jc w:val="center"/>
        <w:rPr>
          <w:b/>
          <w:bCs/>
          <w:sz w:val="22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70D19E" wp14:editId="78E31E9C">
                <wp:simplePos x="0" y="0"/>
                <wp:positionH relativeFrom="margin">
                  <wp:align>left</wp:align>
                </wp:positionH>
                <wp:positionV relativeFrom="paragraph">
                  <wp:posOffset>726440</wp:posOffset>
                </wp:positionV>
                <wp:extent cx="6216650" cy="45719"/>
                <wp:effectExtent l="0" t="0" r="12700" b="12065"/>
                <wp:wrapThrough wrapText="bothSides">
                  <wp:wrapPolygon edited="0">
                    <wp:start x="0" y="0"/>
                    <wp:lineTo x="0" y="18254"/>
                    <wp:lineTo x="21578" y="18254"/>
                    <wp:lineTo x="21578" y="0"/>
                    <wp:lineTo x="0" y="0"/>
                  </wp:wrapPolygon>
                </wp:wrapThrough>
                <wp:docPr id="120562170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6650" cy="457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2D4F0" id="Rectangle 1" o:spid="_x0000_s1026" style="position:absolute;margin-left:0;margin-top:57.2pt;width:489.5pt;height:3.6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" fillcolor="#f0cda1 [3204]" strokecolor="white [3212]" strokeweight="1pt">
                <w10:wrap type="through" anchorx="margin"/>
              </v:rect>
            </w:pict>
          </mc:Fallback>
        </mc:AlternateContent>
      </w:r>
      <w:r w:rsidR="00685017" w:rsidRPr="003E5D31">
        <w:rPr>
          <w:b/>
          <w:bCs/>
          <w:sz w:val="22"/>
          <w:szCs w:val="20"/>
        </w:rPr>
        <w:t>Nominations forms should be sent to the Town Clerk, Southborough Town Council, Council Offices, 137, London Road, Southborough, Kent TN4 0NA</w:t>
      </w:r>
      <w:r>
        <w:rPr>
          <w:b/>
          <w:bCs/>
          <w:sz w:val="22"/>
          <w:szCs w:val="20"/>
        </w:rPr>
        <w:t xml:space="preserve"> or email </w:t>
      </w:r>
      <w:hyperlink r:id="rId12" w:history="1">
        <w:r w:rsidRPr="008E574D">
          <w:rPr>
            <w:rStyle w:val="Hyperlink"/>
            <w:b/>
            <w:bCs/>
            <w:sz w:val="22"/>
            <w:szCs w:val="20"/>
          </w:rPr>
          <w:t>info@southboroughcouncil.co.uk</w:t>
        </w:r>
      </w:hyperlink>
      <w:r>
        <w:rPr>
          <w:b/>
          <w:bCs/>
          <w:sz w:val="22"/>
          <w:szCs w:val="20"/>
        </w:rPr>
        <w:t xml:space="preserve"> </w:t>
      </w:r>
    </w:p>
    <w:p w14:paraId="462B5402" w14:textId="5723A34A" w:rsidR="00685B4E" w:rsidRDefault="00E50CD7" w:rsidP="00E50CD7">
      <w:pPr>
        <w:pStyle w:val="Heading1"/>
      </w:pPr>
      <w:r>
        <w:lastRenderedPageBreak/>
        <w:t xml:space="preserve">Civic Award </w:t>
      </w:r>
      <w:r w:rsidR="004741E8">
        <w:t>Nomination Form 2024</w:t>
      </w:r>
    </w:p>
    <w:p w14:paraId="6B65236B" w14:textId="0451F3FB" w:rsidR="00F05814" w:rsidRDefault="00F05814" w:rsidP="004741E8">
      <w:r>
        <w:br/>
        <w:t xml:space="preserve">Name of person nominated:  </w:t>
      </w:r>
      <w:r w:rsidR="00663ABF">
        <w:t>_______________________________________</w:t>
      </w:r>
    </w:p>
    <w:p w14:paraId="1FB529C8" w14:textId="30EDE0D6" w:rsidR="00384530" w:rsidRDefault="00384530" w:rsidP="00384530">
      <w:r>
        <w:t>Address</w:t>
      </w:r>
      <w:r>
        <w:t>:</w:t>
      </w:r>
      <w:r>
        <w:t xml:space="preserve"> ______________________________________________________</w:t>
      </w:r>
    </w:p>
    <w:p w14:paraId="04109DB9" w14:textId="4612DB33" w:rsidR="00384530" w:rsidRDefault="00384530" w:rsidP="00384530">
      <w:r>
        <w:t>______________________________________________________________</w:t>
      </w:r>
    </w:p>
    <w:p w14:paraId="0C7F814D" w14:textId="77777777" w:rsidR="00384530" w:rsidRDefault="00384530" w:rsidP="00384530">
      <w:r>
        <w:t>______________________________________________________________</w:t>
      </w:r>
    </w:p>
    <w:p w14:paraId="12901834" w14:textId="77777777" w:rsidR="00384530" w:rsidRDefault="00384530" w:rsidP="00384530">
      <w:r>
        <w:t>______________________________________________________________</w:t>
      </w:r>
    </w:p>
    <w:p w14:paraId="3CFD4354" w14:textId="10881BBB" w:rsidR="00384530" w:rsidRDefault="00384530" w:rsidP="00384530">
      <w:r>
        <w:t>Telephone</w:t>
      </w:r>
      <w:r>
        <w:t>:</w:t>
      </w:r>
      <w:r>
        <w:t xml:space="preserve"> ____________________________________________________</w:t>
      </w:r>
      <w:r w:rsidR="00AF1757" w:rsidRPr="00AF1757">
        <w:rPr>
          <w:noProof/>
        </w:rPr>
        <w:t xml:space="preserve"> </w:t>
      </w:r>
    </w:p>
    <w:p w14:paraId="5B0CCF72" w14:textId="4A599464" w:rsidR="00384530" w:rsidRDefault="00384530" w:rsidP="00384530">
      <w:r>
        <w:t>Reasons for the Nomination</w:t>
      </w:r>
      <w:r>
        <w:t>:</w:t>
      </w:r>
      <w:r>
        <w:t xml:space="preserve"> _____________________________________</w:t>
      </w:r>
    </w:p>
    <w:p w14:paraId="157F31C4" w14:textId="77777777" w:rsidR="00384530" w:rsidRDefault="00384530" w:rsidP="00384530">
      <w:r>
        <w:t>______________________________________________________________</w:t>
      </w:r>
    </w:p>
    <w:p w14:paraId="4BA4EE84" w14:textId="77777777" w:rsidR="00384530" w:rsidRDefault="00384530" w:rsidP="00384530">
      <w:r>
        <w:t>______________________________________________________________</w:t>
      </w:r>
    </w:p>
    <w:p w14:paraId="115F0E48" w14:textId="77777777" w:rsidR="00384530" w:rsidRDefault="00384530" w:rsidP="00384530">
      <w:r>
        <w:t>______________________________________________________________</w:t>
      </w:r>
    </w:p>
    <w:p w14:paraId="06B388D9" w14:textId="77777777" w:rsidR="00384530" w:rsidRDefault="00384530" w:rsidP="00384530">
      <w:r>
        <w:t>______________________________________________________________</w:t>
      </w:r>
    </w:p>
    <w:p w14:paraId="30959226" w14:textId="77777777" w:rsidR="00384530" w:rsidRDefault="00384530" w:rsidP="00384530">
      <w:r>
        <w:t>______________________________________________________________</w:t>
      </w:r>
    </w:p>
    <w:p w14:paraId="751480D0" w14:textId="77777777" w:rsidR="00384530" w:rsidRDefault="00384530" w:rsidP="00384530">
      <w:r>
        <w:t>______________________________________________________________</w:t>
      </w:r>
    </w:p>
    <w:p w14:paraId="2E9E9091" w14:textId="77777777" w:rsidR="00384530" w:rsidRDefault="00384530" w:rsidP="00384530">
      <w:r>
        <w:t>______________________________________________________________</w:t>
      </w:r>
    </w:p>
    <w:p w14:paraId="6B021366" w14:textId="2E42ABB1" w:rsidR="00663ABF" w:rsidRDefault="00384530" w:rsidP="00384530">
      <w:r>
        <w:t>______________________________________________________________</w:t>
      </w:r>
      <w:r w:rsidR="00052C8E">
        <w:br/>
      </w:r>
      <w:r w:rsidR="00052C8E">
        <w:br/>
      </w:r>
    </w:p>
    <w:p w14:paraId="0370713C" w14:textId="77777777" w:rsidR="005B0A08" w:rsidRDefault="005B0A08" w:rsidP="005B0A08">
      <w:r>
        <w:t>Name of Proposer ______________________________________________</w:t>
      </w:r>
    </w:p>
    <w:p w14:paraId="0BB4AED7" w14:textId="77777777" w:rsidR="005B0A08" w:rsidRDefault="005B0A08" w:rsidP="005B0A08">
      <w:r>
        <w:t>Address ______________________________________________________</w:t>
      </w:r>
    </w:p>
    <w:p w14:paraId="2DA42FBE" w14:textId="77777777" w:rsidR="005B0A08" w:rsidRDefault="005B0A08" w:rsidP="005B0A08">
      <w:r>
        <w:t>______________________________________________________________</w:t>
      </w:r>
    </w:p>
    <w:p w14:paraId="0EC86A5D" w14:textId="77777777" w:rsidR="005B0A08" w:rsidRDefault="005B0A08" w:rsidP="005B0A08">
      <w:r>
        <w:t>______________________________________________________________</w:t>
      </w:r>
    </w:p>
    <w:p w14:paraId="39A51933" w14:textId="77777777" w:rsidR="005B0A08" w:rsidRDefault="005B0A08" w:rsidP="005B0A08">
      <w:r>
        <w:t>Telephone ____________________________________________________</w:t>
      </w:r>
    </w:p>
    <w:p w14:paraId="6536B741" w14:textId="4BC5A3AD" w:rsidR="00177616" w:rsidRPr="004741E8" w:rsidRDefault="00177616" w:rsidP="00384530"/>
    <w:sectPr w:rsidR="00177616" w:rsidRPr="004741E8" w:rsidSect="003A4A1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C2E0DA" w14:textId="77777777" w:rsidR="003A4A18" w:rsidRDefault="003A4A18" w:rsidP="005A20E2">
      <w:pPr>
        <w:spacing w:after="0"/>
      </w:pPr>
      <w:r>
        <w:separator/>
      </w:r>
    </w:p>
    <w:p w14:paraId="2838E14A" w14:textId="77777777" w:rsidR="003A4A18" w:rsidRDefault="003A4A18"/>
    <w:p w14:paraId="2927A269" w14:textId="77777777" w:rsidR="003A4A18" w:rsidRDefault="003A4A18" w:rsidP="009B4773"/>
    <w:p w14:paraId="708E5768" w14:textId="77777777" w:rsidR="003A4A18" w:rsidRDefault="003A4A18" w:rsidP="00513832"/>
  </w:endnote>
  <w:endnote w:type="continuationSeparator" w:id="0">
    <w:p w14:paraId="0D23D9C0" w14:textId="77777777" w:rsidR="003A4A18" w:rsidRDefault="003A4A18" w:rsidP="005A20E2">
      <w:pPr>
        <w:spacing w:after="0"/>
      </w:pPr>
      <w:r>
        <w:continuationSeparator/>
      </w:r>
    </w:p>
    <w:p w14:paraId="336548C2" w14:textId="77777777" w:rsidR="003A4A18" w:rsidRDefault="003A4A18"/>
    <w:p w14:paraId="4FA5022F" w14:textId="77777777" w:rsidR="003A4A18" w:rsidRDefault="003A4A18" w:rsidP="009B4773"/>
    <w:p w14:paraId="08519866" w14:textId="77777777" w:rsidR="003A4A18" w:rsidRDefault="003A4A18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E00A2" w14:textId="526BF70B" w:rsidR="00B57756" w:rsidRPr="00F8411A" w:rsidRDefault="00C37F89" w:rsidP="00F8411A">
    <w:pPr>
      <w:pStyle w:val="Footer"/>
    </w:pPr>
    <w:sdt>
      <w:sdtPr>
        <w:alias w:val="Report date"/>
        <w:tag w:val=""/>
        <w:id w:val="-1485464670"/>
        <w:placeholder>
          <w:docPart w:val="B4C6679461BD47B1A47069FEACAC8CF4"/>
        </w:placeholder>
        <w:dataBinding w:prefixMappings="xmlns:ns0='http://schemas.microsoft.com/office/2006/coverPageProps' " w:xpath="/ns0:CoverPageProperties[1]/ns0:PublishDate[1]" w:storeItemID="{55AF091B-3C7A-41E3-B477-F2FDAA23CFDA}"/>
        <w15:appearance w15:val="hidden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177616">
          <w:t>Civic Award</w:t>
        </w:r>
      </w:sdtContent>
    </w:sdt>
    <w:r w:rsidR="00B57756" w:rsidRPr="00F8411A">
      <w:rPr>
        <w:lang w:bidi="en-GB"/>
      </w:rPr>
      <w:tab/>
    </w:r>
    <w:r w:rsidR="00B57756" w:rsidRPr="00F8411A">
      <w:rPr>
        <w:lang w:bidi="en-GB"/>
      </w:rPr>
      <w:fldChar w:fldCharType="begin"/>
    </w:r>
    <w:r w:rsidR="00B57756" w:rsidRPr="00F8411A">
      <w:rPr>
        <w:lang w:bidi="en-GB"/>
      </w:rPr>
      <w:instrText xml:space="preserve"> PAGE   \* MERGEFORMAT </w:instrText>
    </w:r>
    <w:r w:rsidR="00B57756" w:rsidRPr="00F8411A">
      <w:rPr>
        <w:lang w:bidi="en-GB"/>
      </w:rPr>
      <w:fldChar w:fldCharType="separate"/>
    </w:r>
    <w:r w:rsidR="00B57756" w:rsidRPr="00F8411A">
      <w:rPr>
        <w:lang w:bidi="en-GB"/>
      </w:rPr>
      <w:t>1</w:t>
    </w:r>
    <w:r w:rsidR="00B57756" w:rsidRPr="00F8411A">
      <w:rPr>
        <w:lang w:bidi="en-GB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D0D2D" w14:textId="2A882065" w:rsidR="005854DB" w:rsidRPr="00F8411A" w:rsidRDefault="00C37F89" w:rsidP="005854DB">
    <w:pPr>
      <w:pStyle w:val="Footer"/>
    </w:pPr>
    <w:sdt>
      <w:sdtPr>
        <w:alias w:val="Report date"/>
        <w:tag w:val=""/>
        <w:id w:val="-1095781852"/>
        <w:placeholder>
          <w:docPart w:val="3830DC3750694FB480FFEC2B1A8A9C80"/>
        </w:placeholder>
        <w:dataBinding w:prefixMappings="xmlns:ns0='http://schemas.microsoft.com/office/2006/coverPageProps' " w:xpath="/ns0:CoverPageProperties[1]/ns0:PublishDate[1]" w:storeItemID="{55AF091B-3C7A-41E3-B477-F2FDAA23CFDA}"/>
        <w15:appearance w15:val="hidden"/>
        <w:date>
          <w:dateFormat w:val="MMMM d, yyyy"/>
          <w:lid w:val="en-US"/>
          <w:storeMappedDataAs w:val="dateTime"/>
          <w:calendar w:val="gregorian"/>
        </w:date>
      </w:sdtPr>
      <w:sdtEndPr/>
      <w:sdtContent>
        <w:r w:rsidR="00177616">
          <w:rPr>
            <w:lang w:val="en-US"/>
          </w:rPr>
          <w:t>Civic Award</w:t>
        </w:r>
      </w:sdtContent>
    </w:sdt>
    <w:r w:rsidR="005854DB" w:rsidRPr="00F8411A">
      <w:rPr>
        <w:lang w:bidi="en-GB"/>
      </w:rPr>
      <w:tab/>
    </w:r>
    <w:r w:rsidR="005854DB" w:rsidRPr="00F8411A">
      <w:rPr>
        <w:lang w:bidi="en-GB"/>
      </w:rPr>
      <w:fldChar w:fldCharType="begin"/>
    </w:r>
    <w:r w:rsidR="005854DB" w:rsidRPr="00F8411A">
      <w:rPr>
        <w:lang w:bidi="en-GB"/>
      </w:rPr>
      <w:instrText xml:space="preserve"> PAGE   \* MERGEFORMAT </w:instrText>
    </w:r>
    <w:r w:rsidR="005854DB" w:rsidRPr="00F8411A">
      <w:rPr>
        <w:lang w:bidi="en-GB"/>
      </w:rPr>
      <w:fldChar w:fldCharType="separate"/>
    </w:r>
    <w:r w:rsidR="005854DB">
      <w:rPr>
        <w:lang w:bidi="en-GB"/>
      </w:rPr>
      <w:t>2</w:t>
    </w:r>
    <w:r w:rsidR="005854DB" w:rsidRPr="00F8411A">
      <w:rPr>
        <w:lang w:bidi="en-GB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44AF94" w14:textId="77777777" w:rsidR="003A4A18" w:rsidRDefault="003A4A18" w:rsidP="005A20E2">
      <w:pPr>
        <w:spacing w:after="0"/>
      </w:pPr>
      <w:r>
        <w:separator/>
      </w:r>
    </w:p>
    <w:p w14:paraId="1110991C" w14:textId="77777777" w:rsidR="003A4A18" w:rsidRDefault="003A4A18"/>
    <w:p w14:paraId="44CE8091" w14:textId="77777777" w:rsidR="003A4A18" w:rsidRDefault="003A4A18" w:rsidP="009B4773"/>
    <w:p w14:paraId="412719C3" w14:textId="77777777" w:rsidR="003A4A18" w:rsidRDefault="003A4A18" w:rsidP="00513832"/>
  </w:footnote>
  <w:footnote w:type="continuationSeparator" w:id="0">
    <w:p w14:paraId="616610DC" w14:textId="77777777" w:rsidR="003A4A18" w:rsidRDefault="003A4A18" w:rsidP="005A20E2">
      <w:pPr>
        <w:spacing w:after="0"/>
      </w:pPr>
      <w:r>
        <w:continuationSeparator/>
      </w:r>
    </w:p>
    <w:p w14:paraId="23A1B060" w14:textId="77777777" w:rsidR="003A4A18" w:rsidRDefault="003A4A18"/>
    <w:p w14:paraId="0CF80E4C" w14:textId="77777777" w:rsidR="003A4A18" w:rsidRDefault="003A4A18" w:rsidP="009B4773"/>
    <w:p w14:paraId="23492EA9" w14:textId="77777777" w:rsidR="003A4A18" w:rsidRDefault="003A4A18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5181D" w14:textId="1BB44BDC" w:rsidR="005854DB" w:rsidRPr="005854DB" w:rsidRDefault="00AF1757" w:rsidP="00A67285">
    <w:pPr>
      <w:pStyle w:val="Header"/>
    </w:pPr>
    <w:r>
      <w:rPr>
        <w:noProof/>
        <w:lang w:bidi="en-GB"/>
      </w:rPr>
      <w:drawing>
        <wp:anchor distT="0" distB="0" distL="114300" distR="114300" simplePos="0" relativeHeight="251699200" behindDoc="0" locked="0" layoutInCell="1" allowOverlap="1" wp14:anchorId="42B5801A" wp14:editId="3DDB886C">
          <wp:simplePos x="0" y="0"/>
          <wp:positionH relativeFrom="margin">
            <wp:align>right</wp:align>
          </wp:positionH>
          <wp:positionV relativeFrom="paragraph">
            <wp:posOffset>-214630</wp:posOffset>
          </wp:positionV>
          <wp:extent cx="728345" cy="800100"/>
          <wp:effectExtent l="0" t="0" r="0" b="0"/>
          <wp:wrapThrough wrapText="bothSides">
            <wp:wrapPolygon edited="0">
              <wp:start x="0" y="0"/>
              <wp:lineTo x="0" y="21086"/>
              <wp:lineTo x="20903" y="21086"/>
              <wp:lineTo x="20903" y="0"/>
              <wp:lineTo x="0" y="0"/>
            </wp:wrapPolygon>
          </wp:wrapThrough>
          <wp:docPr id="686260422" name="Picture 3" descr="A colorful crest with horse and shield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6260422" name="Picture 3" descr="A colorful crest with horse and shield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345" cy="800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sdt>
      <w:sdtPr>
        <w:rPr>
          <w:rStyle w:val="SubtleEmphasis"/>
        </w:rPr>
        <w:alias w:val="Title"/>
        <w:tag w:val=""/>
        <w:id w:val="1367024086"/>
        <w:placeholder>
          <w:docPart w:val="0A62BAE95B6640C8A0981D9AC5310436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>
        <w:rPr>
          <w:rStyle w:val="SubtleEmphasis"/>
        </w:rPr>
      </w:sdtEndPr>
      <w:sdtContent>
        <w:r w:rsidR="003A4A18">
          <w:rPr>
            <w:rStyle w:val="SubtleEmphasis"/>
          </w:rPr>
          <w:t>CIVIC AWARDS 2024</w:t>
        </w:r>
      </w:sdtContent>
    </w:sdt>
    <w:r w:rsidR="005854DB" w:rsidRPr="00A67285">
      <w:rPr>
        <w:rStyle w:val="SubtleEmphasis"/>
        <w:lang w:bidi="en-GB"/>
      </w:rPr>
      <w:br/>
    </w:r>
    <w:sdt>
      <w:sdtPr>
        <w:alias w:val="Subtitle"/>
        <w:tag w:val=""/>
        <w:id w:val="1852067448"/>
        <w:placeholder>
          <w:docPart w:val="7551890B551E4845A845195F6EB1E0A9"/>
        </w:placeholder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3A4A18">
          <w:t>Nominate Someone Today!</w:t>
        </w:r>
      </w:sdtContent>
    </w:sdt>
    <w:r w:rsidR="005854DB">
      <w:rPr>
        <w:noProof/>
        <w:lang w:bidi="en-GB"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72C514B8" wp14:editId="5D1E649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F0CDA1">
                          <a:alpha val="5000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0D6CC1" w14:textId="3AC3CC7F" w:rsidR="005854DB" w:rsidRDefault="00AF1757" w:rsidP="0003123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488FC2E" wp14:editId="163F3499">
                                <wp:extent cx="495300" cy="670560"/>
                                <wp:effectExtent l="0" t="0" r="0" b="0"/>
                                <wp:docPr id="461598496" name="Picture 2" descr="A logo with a horse and a shiel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61598496" name="Picture 2" descr="A logo with a horse and a shield&#10;&#10;Description automatically generated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 rotWithShape="1"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12657" t="3546" r="14464" b="653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5300" cy="670560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C514B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&quot;&quot;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" fillcolor="#f0cda1" stroked="f">
              <v:fill opacity="32896f"/>
              <v:textbox inset="20mm,8mm">
                <w:txbxContent>
                  <w:p w14:paraId="230D6CC1" w14:textId="3AC3CC7F" w:rsidR="005854DB" w:rsidRDefault="00AF1757" w:rsidP="0003123C">
                    <w:r>
                      <w:rPr>
                        <w:noProof/>
                      </w:rPr>
                      <w:drawing>
                        <wp:inline distT="0" distB="0" distL="0" distR="0" wp14:anchorId="0488FC2E" wp14:editId="163F3499">
                          <wp:extent cx="495300" cy="670560"/>
                          <wp:effectExtent l="0" t="0" r="0" b="0"/>
                          <wp:docPr id="461598496" name="Picture 2" descr="A logo with a horse and a shiel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61598496" name="Picture 2" descr="A logo with a horse and a shield&#10;&#10;Description automatically generated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2657" t="3546" r="14464" b="6535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495300" cy="6705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E5FAA" w14:textId="77777777" w:rsidR="005854DB" w:rsidRDefault="005854DB" w:rsidP="00A67285">
    <w:pPr>
      <w:pStyle w:val="Header"/>
      <w:spacing w:after="0"/>
    </w:pPr>
    <w:r>
      <w:rPr>
        <w:noProof/>
        <w:lang w:bidi="en-GB"/>
      </w:rPr>
      <w:drawing>
        <wp:anchor distT="0" distB="0" distL="114300" distR="114300" simplePos="0" relativeHeight="251698176" behindDoc="1" locked="0" layoutInCell="1" allowOverlap="1" wp14:anchorId="0458B8FB" wp14:editId="0A76C326">
          <wp:simplePos x="0" y="0"/>
          <wp:positionH relativeFrom="page">
            <wp:align>left</wp:align>
          </wp:positionH>
          <wp:positionV relativeFrom="paragraph">
            <wp:posOffset>-411480</wp:posOffset>
          </wp:positionV>
          <wp:extent cx="8458830" cy="2286000"/>
          <wp:effectExtent l="0" t="0" r="0" b="0"/>
          <wp:wrapNone/>
          <wp:docPr id="5" name="Picture 5" descr="Trophy surrounded by glit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rophy surrounded by glitt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606" b="28606"/>
                  <a:stretch>
                    <a:fillRect/>
                  </a:stretch>
                </pic:blipFill>
                <pic:spPr bwMode="auto">
                  <a:xfrm>
                    <a:off x="0" y="0"/>
                    <a:ext cx="8458830" cy="228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2251258">
    <w:abstractNumId w:val="27"/>
  </w:num>
  <w:num w:numId="2" w16cid:durableId="1123423250">
    <w:abstractNumId w:val="35"/>
  </w:num>
  <w:num w:numId="3" w16cid:durableId="1084843847">
    <w:abstractNumId w:val="17"/>
  </w:num>
  <w:num w:numId="4" w16cid:durableId="1384864883">
    <w:abstractNumId w:val="25"/>
  </w:num>
  <w:num w:numId="5" w16cid:durableId="921596969">
    <w:abstractNumId w:val="14"/>
  </w:num>
  <w:num w:numId="6" w16cid:durableId="923419813">
    <w:abstractNumId w:val="8"/>
  </w:num>
  <w:num w:numId="7" w16cid:durableId="1933851783">
    <w:abstractNumId w:val="34"/>
  </w:num>
  <w:num w:numId="8" w16cid:durableId="1672099364">
    <w:abstractNumId w:val="13"/>
  </w:num>
  <w:num w:numId="9" w16cid:durableId="226191466">
    <w:abstractNumId w:val="36"/>
  </w:num>
  <w:num w:numId="10" w16cid:durableId="730927448">
    <w:abstractNumId w:val="31"/>
  </w:num>
  <w:num w:numId="11" w16cid:durableId="354229517">
    <w:abstractNumId w:val="4"/>
  </w:num>
  <w:num w:numId="12" w16cid:durableId="978343413">
    <w:abstractNumId w:val="11"/>
  </w:num>
  <w:num w:numId="13" w16cid:durableId="1857693759">
    <w:abstractNumId w:val="16"/>
  </w:num>
  <w:num w:numId="14" w16cid:durableId="851340316">
    <w:abstractNumId w:val="24"/>
  </w:num>
  <w:num w:numId="15" w16cid:durableId="470367407">
    <w:abstractNumId w:val="20"/>
  </w:num>
  <w:num w:numId="16" w16cid:durableId="843982216">
    <w:abstractNumId w:val="7"/>
  </w:num>
  <w:num w:numId="17" w16cid:durableId="1113548980">
    <w:abstractNumId w:val="26"/>
  </w:num>
  <w:num w:numId="18" w16cid:durableId="1965962095">
    <w:abstractNumId w:val="37"/>
  </w:num>
  <w:num w:numId="19" w16cid:durableId="422529767">
    <w:abstractNumId w:val="10"/>
  </w:num>
  <w:num w:numId="20" w16cid:durableId="359162870">
    <w:abstractNumId w:val="29"/>
  </w:num>
  <w:num w:numId="21" w16cid:durableId="366180828">
    <w:abstractNumId w:val="12"/>
  </w:num>
  <w:num w:numId="22" w16cid:durableId="2085684145">
    <w:abstractNumId w:val="21"/>
  </w:num>
  <w:num w:numId="23" w16cid:durableId="1129006997">
    <w:abstractNumId w:val="23"/>
  </w:num>
  <w:num w:numId="24" w16cid:durableId="1159077153">
    <w:abstractNumId w:val="19"/>
  </w:num>
  <w:num w:numId="25" w16cid:durableId="1847938134">
    <w:abstractNumId w:val="22"/>
  </w:num>
  <w:num w:numId="26" w16cid:durableId="1907641485">
    <w:abstractNumId w:val="9"/>
  </w:num>
  <w:num w:numId="27" w16cid:durableId="1038626954">
    <w:abstractNumId w:val="32"/>
  </w:num>
  <w:num w:numId="28" w16cid:durableId="1676224649">
    <w:abstractNumId w:val="15"/>
  </w:num>
  <w:num w:numId="29" w16cid:durableId="489979702">
    <w:abstractNumId w:val="6"/>
  </w:num>
  <w:num w:numId="30" w16cid:durableId="1924141203">
    <w:abstractNumId w:val="18"/>
  </w:num>
  <w:num w:numId="31" w16cid:durableId="358631081">
    <w:abstractNumId w:val="5"/>
  </w:num>
  <w:num w:numId="32" w16cid:durableId="215430522">
    <w:abstractNumId w:val="28"/>
  </w:num>
  <w:num w:numId="33" w16cid:durableId="1552811681">
    <w:abstractNumId w:val="30"/>
  </w:num>
  <w:num w:numId="34" w16cid:durableId="282611647">
    <w:abstractNumId w:val="3"/>
  </w:num>
  <w:num w:numId="35" w16cid:durableId="250890128">
    <w:abstractNumId w:val="1"/>
  </w:num>
  <w:num w:numId="36" w16cid:durableId="960260182">
    <w:abstractNumId w:val="2"/>
  </w:num>
  <w:num w:numId="37" w16cid:durableId="1046487244">
    <w:abstractNumId w:val="0"/>
  </w:num>
  <w:num w:numId="38" w16cid:durableId="844978846">
    <w:abstractNumId w:val="33"/>
  </w:num>
  <w:num w:numId="39" w16cid:durableId="104452788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5777200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3705216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8682209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62686301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9067838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4025940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A18"/>
    <w:rsid w:val="0000092E"/>
    <w:rsid w:val="00012A83"/>
    <w:rsid w:val="00017C3C"/>
    <w:rsid w:val="00021F2E"/>
    <w:rsid w:val="00023051"/>
    <w:rsid w:val="00026EAE"/>
    <w:rsid w:val="0003123C"/>
    <w:rsid w:val="00032A10"/>
    <w:rsid w:val="00043FFE"/>
    <w:rsid w:val="00044074"/>
    <w:rsid w:val="0004430C"/>
    <w:rsid w:val="00052C8E"/>
    <w:rsid w:val="00066DE2"/>
    <w:rsid w:val="00077931"/>
    <w:rsid w:val="00084E91"/>
    <w:rsid w:val="000900B6"/>
    <w:rsid w:val="000A649E"/>
    <w:rsid w:val="000A7626"/>
    <w:rsid w:val="000B5DA2"/>
    <w:rsid w:val="000C1C28"/>
    <w:rsid w:val="000C5872"/>
    <w:rsid w:val="000E0979"/>
    <w:rsid w:val="000E1544"/>
    <w:rsid w:val="001155CE"/>
    <w:rsid w:val="001225D9"/>
    <w:rsid w:val="00124370"/>
    <w:rsid w:val="00145594"/>
    <w:rsid w:val="00160392"/>
    <w:rsid w:val="00177616"/>
    <w:rsid w:val="001A5429"/>
    <w:rsid w:val="001D1C22"/>
    <w:rsid w:val="001E11F1"/>
    <w:rsid w:val="001E1E58"/>
    <w:rsid w:val="00206719"/>
    <w:rsid w:val="00240312"/>
    <w:rsid w:val="00247B17"/>
    <w:rsid w:val="00252E4A"/>
    <w:rsid w:val="002642A8"/>
    <w:rsid w:val="002913F7"/>
    <w:rsid w:val="002955AB"/>
    <w:rsid w:val="002A137B"/>
    <w:rsid w:val="0031130D"/>
    <w:rsid w:val="00314A6F"/>
    <w:rsid w:val="00334394"/>
    <w:rsid w:val="00347AF5"/>
    <w:rsid w:val="00360F98"/>
    <w:rsid w:val="00362478"/>
    <w:rsid w:val="00374421"/>
    <w:rsid w:val="00384530"/>
    <w:rsid w:val="003A1203"/>
    <w:rsid w:val="003A4A18"/>
    <w:rsid w:val="003B5758"/>
    <w:rsid w:val="003C57A3"/>
    <w:rsid w:val="003D59A7"/>
    <w:rsid w:val="003E5D31"/>
    <w:rsid w:val="003E78A7"/>
    <w:rsid w:val="003F0714"/>
    <w:rsid w:val="003F13B0"/>
    <w:rsid w:val="003F5F4A"/>
    <w:rsid w:val="00403423"/>
    <w:rsid w:val="00417456"/>
    <w:rsid w:val="004260A3"/>
    <w:rsid w:val="004262DD"/>
    <w:rsid w:val="0042646F"/>
    <w:rsid w:val="00435096"/>
    <w:rsid w:val="004411FB"/>
    <w:rsid w:val="00443212"/>
    <w:rsid w:val="004741E8"/>
    <w:rsid w:val="00492D7A"/>
    <w:rsid w:val="00493EC0"/>
    <w:rsid w:val="00495909"/>
    <w:rsid w:val="004B5251"/>
    <w:rsid w:val="004C0453"/>
    <w:rsid w:val="004C7B3E"/>
    <w:rsid w:val="00513832"/>
    <w:rsid w:val="00526C37"/>
    <w:rsid w:val="00533047"/>
    <w:rsid w:val="00577B45"/>
    <w:rsid w:val="005854DB"/>
    <w:rsid w:val="005919AF"/>
    <w:rsid w:val="005A20E2"/>
    <w:rsid w:val="005B0A08"/>
    <w:rsid w:val="005B6A1A"/>
    <w:rsid w:val="005D2146"/>
    <w:rsid w:val="005F6388"/>
    <w:rsid w:val="00613253"/>
    <w:rsid w:val="006329E1"/>
    <w:rsid w:val="00633E73"/>
    <w:rsid w:val="00655308"/>
    <w:rsid w:val="00663ABF"/>
    <w:rsid w:val="00664450"/>
    <w:rsid w:val="00685017"/>
    <w:rsid w:val="00685B4E"/>
    <w:rsid w:val="006936EB"/>
    <w:rsid w:val="006B2383"/>
    <w:rsid w:val="006D0144"/>
    <w:rsid w:val="006E3FC8"/>
    <w:rsid w:val="006F38DB"/>
    <w:rsid w:val="007157EF"/>
    <w:rsid w:val="0073670F"/>
    <w:rsid w:val="00740FCE"/>
    <w:rsid w:val="00750B9D"/>
    <w:rsid w:val="00753E67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3428B"/>
    <w:rsid w:val="00843F9A"/>
    <w:rsid w:val="00876F99"/>
    <w:rsid w:val="008820B3"/>
    <w:rsid w:val="00886169"/>
    <w:rsid w:val="0089410F"/>
    <w:rsid w:val="008965F6"/>
    <w:rsid w:val="008A2B5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4773"/>
    <w:rsid w:val="009D2556"/>
    <w:rsid w:val="00A04C47"/>
    <w:rsid w:val="00A14A2D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AF1757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B278F"/>
    <w:rsid w:val="00BD0C60"/>
    <w:rsid w:val="00C17BCF"/>
    <w:rsid w:val="00C3246A"/>
    <w:rsid w:val="00C37F89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94688"/>
    <w:rsid w:val="00DB2B90"/>
    <w:rsid w:val="00DB5A2E"/>
    <w:rsid w:val="00DC0528"/>
    <w:rsid w:val="00DC1104"/>
    <w:rsid w:val="00DC7466"/>
    <w:rsid w:val="00DC7E1C"/>
    <w:rsid w:val="00DE65A2"/>
    <w:rsid w:val="00DF2DCC"/>
    <w:rsid w:val="00E01D0E"/>
    <w:rsid w:val="00E16215"/>
    <w:rsid w:val="00E31650"/>
    <w:rsid w:val="00E35169"/>
    <w:rsid w:val="00E50CD7"/>
    <w:rsid w:val="00E53724"/>
    <w:rsid w:val="00E552C8"/>
    <w:rsid w:val="00E75006"/>
    <w:rsid w:val="00E84350"/>
    <w:rsid w:val="00E85863"/>
    <w:rsid w:val="00E91AE4"/>
    <w:rsid w:val="00EA431D"/>
    <w:rsid w:val="00EC4BCD"/>
    <w:rsid w:val="00F034F8"/>
    <w:rsid w:val="00F05814"/>
    <w:rsid w:val="00F217D3"/>
    <w:rsid w:val="00F33F5E"/>
    <w:rsid w:val="00F60840"/>
    <w:rsid w:val="00F75B86"/>
    <w:rsid w:val="00F77933"/>
    <w:rsid w:val="00F8411A"/>
    <w:rsid w:val="00FA52FA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56AD6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285"/>
    <w:pPr>
      <w:spacing w:before="120" w:after="120" w:line="288" w:lineRule="auto"/>
    </w:pPr>
    <w:rPr>
      <w:color w:val="595959" w:themeColor="text1" w:themeTint="A6"/>
      <w:sz w:val="24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F8411A"/>
    <w:pPr>
      <w:pBdr>
        <w:top w:val="single" w:sz="8" w:space="1" w:color="F0CDA1" w:themeColor="accent1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347AF5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C37F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info@southboroughcouncil.co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Templates\Home%20business%20startup%20checklis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C6679461BD47B1A47069FEACAC8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F2989-1E01-4F9C-83A5-301C76465A32}"/>
      </w:docPartPr>
      <w:docPartBody>
        <w:p w:rsidR="00000000" w:rsidRDefault="007E74ED">
          <w:pPr>
            <w:pStyle w:val="B4C6679461BD47B1A47069FEACAC8CF4"/>
          </w:pPr>
          <w:r w:rsidRPr="00750B9D">
            <w:rPr>
              <w:lang w:bidi="en-GB"/>
            </w:rPr>
            <w:t>HOME-BASED AGENCY</w:t>
          </w:r>
        </w:p>
      </w:docPartBody>
    </w:docPart>
    <w:docPart>
      <w:docPartPr>
        <w:name w:val="B21872FE5F3E44A1AA70B5E10E87FA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9438D-0509-4692-90F8-9BB985C7F1C2}"/>
      </w:docPartPr>
      <w:docPartBody>
        <w:p w:rsidR="00000000" w:rsidRDefault="007E74ED">
          <w:pPr>
            <w:pStyle w:val="B21872FE5F3E44A1AA70B5E10E87FA74"/>
          </w:pPr>
          <w:r w:rsidRPr="00750B9D">
            <w:rPr>
              <w:lang w:bidi="en-GB"/>
            </w:rPr>
            <w:t>Startup checklist</w:t>
          </w:r>
        </w:p>
      </w:docPartBody>
    </w:docPart>
    <w:docPart>
      <w:docPartPr>
        <w:name w:val="0A62BAE95B6640C8A0981D9AC5310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6B432-5DAD-4603-9CA1-EED73BB3F9C3}"/>
      </w:docPartPr>
      <w:docPartBody>
        <w:p w:rsidR="00000000" w:rsidRDefault="007E74ED">
          <w:pPr>
            <w:pStyle w:val="0A62BAE95B6640C8A0981D9AC5310436"/>
          </w:pPr>
          <w:r w:rsidRPr="00750B9D">
            <w:rPr>
              <w:lang w:bidi="en-GB"/>
            </w:rPr>
            <w:t>Conduct a personal evaluation to determine why you want to start a business.</w:t>
          </w:r>
        </w:p>
      </w:docPartBody>
    </w:docPart>
    <w:docPart>
      <w:docPartPr>
        <w:name w:val="7551890B551E4845A845195F6EB1E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2632E8-4B24-419B-B6D2-FE470296E0E0}"/>
      </w:docPartPr>
      <w:docPartBody>
        <w:p w:rsidR="00000000" w:rsidRDefault="007E74ED">
          <w:pPr>
            <w:pStyle w:val="7551890B551E4845A845195F6EB1E0A9"/>
          </w:pPr>
          <w:r w:rsidRPr="00750B9D">
            <w:rPr>
              <w:lang w:bidi="en-GB"/>
            </w:rPr>
            <w:t>Create a business plan:</w:t>
          </w:r>
        </w:p>
      </w:docPartBody>
    </w:docPart>
    <w:docPart>
      <w:docPartPr>
        <w:name w:val="3830DC3750694FB480FFEC2B1A8A9C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6DBF5-389B-484A-871A-FE92A4A1CA75}"/>
      </w:docPartPr>
      <w:docPartBody>
        <w:p w:rsidR="00000000" w:rsidRDefault="007E74ED">
          <w:pPr>
            <w:pStyle w:val="3830DC3750694FB480FFEC2B1A8A9C80"/>
          </w:pPr>
          <w:r w:rsidRPr="00750B9D">
            <w:rPr>
              <w:lang w:bidi="en-GB"/>
            </w:rPr>
            <w:t>What do we do?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C6679461BD47B1A47069FEACAC8CF4">
    <w:name w:val="B4C6679461BD47B1A47069FEACAC8CF4"/>
  </w:style>
  <w:style w:type="paragraph" w:customStyle="1" w:styleId="B21872FE5F3E44A1AA70B5E10E87FA74">
    <w:name w:val="B21872FE5F3E44A1AA70B5E10E87FA74"/>
  </w:style>
  <w:style w:type="paragraph" w:customStyle="1" w:styleId="A40BDAB3461A4F4FBA59632EA2D52C7C">
    <w:name w:val="A40BDAB3461A4F4FBA59632EA2D52C7C"/>
  </w:style>
  <w:style w:type="paragraph" w:customStyle="1" w:styleId="0A62BAE95B6640C8A0981D9AC5310436">
    <w:name w:val="0A62BAE95B6640C8A0981D9AC5310436"/>
  </w:style>
  <w:style w:type="paragraph" w:customStyle="1" w:styleId="7551890B551E4845A845195F6EB1E0A9">
    <w:name w:val="7551890B551E4845A845195F6EB1E0A9"/>
  </w:style>
  <w:style w:type="paragraph" w:customStyle="1" w:styleId="3830DC3750694FB480FFEC2B1A8A9C80">
    <w:name w:val="3830DC3750694FB480FFEC2B1A8A9C80"/>
  </w:style>
  <w:style w:type="paragraph" w:customStyle="1" w:styleId="F1F25344A98B46FF9A433310E23D3EC5">
    <w:name w:val="F1F25344A98B46FF9A433310E23D3EC5"/>
  </w:style>
  <w:style w:type="paragraph" w:customStyle="1" w:styleId="3DBB3E16287B40DF92C356A09C5CF8CF">
    <w:name w:val="3DBB3E16287B40DF92C356A09C5CF8CF"/>
  </w:style>
  <w:style w:type="paragraph" w:customStyle="1" w:styleId="E8B37205E58F4B85AE68569DF520D279">
    <w:name w:val="E8B37205E58F4B85AE68569DF520D279"/>
  </w:style>
  <w:style w:type="paragraph" w:customStyle="1" w:styleId="15A2434BBC534F3C8A935C930DAF548D">
    <w:name w:val="15A2434BBC534F3C8A935C930DAF548D"/>
  </w:style>
  <w:style w:type="paragraph" w:customStyle="1" w:styleId="0E790ABC08AE48CF925C8D63C102DB34">
    <w:name w:val="0E790ABC08AE48CF925C8D63C102DB34"/>
  </w:style>
  <w:style w:type="paragraph" w:customStyle="1" w:styleId="CB9ECA46EC6046A08648FA410BEC1E85">
    <w:name w:val="CB9ECA46EC6046A08648FA410BEC1E85"/>
  </w:style>
  <w:style w:type="paragraph" w:customStyle="1" w:styleId="D01838F49B6F4C33808853F77A441292">
    <w:name w:val="D01838F49B6F4C33808853F77A441292"/>
  </w:style>
  <w:style w:type="paragraph" w:customStyle="1" w:styleId="9FE531718D3E450ABB6F5E6174CCBDC2">
    <w:name w:val="9FE531718D3E450ABB6F5E6174CCBDC2"/>
  </w:style>
  <w:style w:type="paragraph" w:customStyle="1" w:styleId="D2A5DD6D01944CD8BBC68D0FDE544576">
    <w:name w:val="D2A5DD6D01944CD8BBC68D0FDE544576"/>
  </w:style>
  <w:style w:type="paragraph" w:customStyle="1" w:styleId="7072842AC8B64A89A10DFE7DE254A7AE">
    <w:name w:val="7072842AC8B64A89A10DFE7DE254A7AE"/>
  </w:style>
  <w:style w:type="paragraph" w:customStyle="1" w:styleId="02E064E6B5FA4B5F90EDA856353F220A">
    <w:name w:val="02E064E6B5FA4B5F90EDA856353F220A"/>
  </w:style>
  <w:style w:type="paragraph" w:customStyle="1" w:styleId="FF036D9366C4442B9FEE9EE5668489A4">
    <w:name w:val="FF036D9366C4442B9FEE9EE5668489A4"/>
  </w:style>
  <w:style w:type="paragraph" w:customStyle="1" w:styleId="29638178976548CFA2E16E08B169D2A3">
    <w:name w:val="29638178976548CFA2E16E08B169D2A3"/>
  </w:style>
  <w:style w:type="paragraph" w:customStyle="1" w:styleId="A309A9FEC52A40AAA65F0B715C8DB283">
    <w:name w:val="A309A9FEC52A40AAA65F0B715C8DB283"/>
  </w:style>
  <w:style w:type="paragraph" w:customStyle="1" w:styleId="BC425512F1164AED859505001C0F2199">
    <w:name w:val="BC425512F1164AED859505001C0F2199"/>
  </w:style>
  <w:style w:type="paragraph" w:customStyle="1" w:styleId="BACA91A4146C49B49EFFC128CF5D8788">
    <w:name w:val="BACA91A4146C49B49EFFC128CF5D8788"/>
  </w:style>
  <w:style w:type="paragraph" w:customStyle="1" w:styleId="32BFFA96C5984142BC306CBCF1478636">
    <w:name w:val="32BFFA96C5984142BC306CBCF1478636"/>
  </w:style>
  <w:style w:type="paragraph" w:customStyle="1" w:styleId="001F3B8800B6400AB06371E7E7A4EEC0">
    <w:name w:val="001F3B8800B6400AB06371E7E7A4EEC0"/>
  </w:style>
  <w:style w:type="paragraph" w:customStyle="1" w:styleId="44F1F9E93E77439CB1A2C59140658C6B">
    <w:name w:val="44F1F9E93E77439CB1A2C59140658C6B"/>
  </w:style>
  <w:style w:type="paragraph" w:customStyle="1" w:styleId="84196B7769DF40C2AF7F0627963281D2">
    <w:name w:val="84196B7769DF40C2AF7F0627963281D2"/>
  </w:style>
  <w:style w:type="paragraph" w:customStyle="1" w:styleId="22C2B7739D0341C5A9B383E97920BC1B">
    <w:name w:val="22C2B7739D0341C5A9B383E97920BC1B"/>
  </w:style>
  <w:style w:type="paragraph" w:customStyle="1" w:styleId="4466C4C7FF384637A2E9569617BB8B72">
    <w:name w:val="4466C4C7FF384637A2E9569617BB8B72"/>
  </w:style>
  <w:style w:type="paragraph" w:customStyle="1" w:styleId="C134ED1FE40D449BA646EC7E59D1DC56">
    <w:name w:val="C134ED1FE40D449BA646EC7E59D1DC56"/>
  </w:style>
  <w:style w:type="paragraph" w:customStyle="1" w:styleId="40FD4FAED64E43D4A0A1A71EE62220A7">
    <w:name w:val="40FD4FAED64E43D4A0A1A71EE62220A7"/>
  </w:style>
  <w:style w:type="paragraph" w:customStyle="1" w:styleId="9A2F882F083F4C63AC4ABBAF944B0F3F">
    <w:name w:val="9A2F882F083F4C63AC4ABBAF944B0F3F"/>
  </w:style>
  <w:style w:type="paragraph" w:customStyle="1" w:styleId="C271E85987484B65A9FF0F841490B68B">
    <w:name w:val="C271E85987484B65A9FF0F841490B68B"/>
  </w:style>
  <w:style w:type="paragraph" w:customStyle="1" w:styleId="19F7AEF2302B4D74B141601E920D9476">
    <w:name w:val="19F7AEF2302B4D74B141601E920D9476"/>
  </w:style>
  <w:style w:type="paragraph" w:customStyle="1" w:styleId="1BD24658C9604C3BAF4DEF668C1E62B4">
    <w:name w:val="1BD24658C9604C3BAF4DEF668C1E62B4"/>
  </w:style>
  <w:style w:type="paragraph" w:customStyle="1" w:styleId="62AA69BD8C4F4ED7ACA6441DA9D2014F">
    <w:name w:val="62AA69BD8C4F4ED7ACA6441DA9D2014F"/>
  </w:style>
  <w:style w:type="paragraph" w:customStyle="1" w:styleId="E2D3EDECCFF24B619D2953377443CEFE">
    <w:name w:val="E2D3EDECCFF24B619D2953377443CEFE"/>
  </w:style>
  <w:style w:type="paragraph" w:customStyle="1" w:styleId="61054E8758F74F349F726E0BD9881977">
    <w:name w:val="61054E8758F74F349F726E0BD9881977"/>
  </w:style>
  <w:style w:type="paragraph" w:customStyle="1" w:styleId="945F46CD379344EBA46750691BBC9B7A">
    <w:name w:val="945F46CD379344EBA46750691BBC9B7A"/>
  </w:style>
  <w:style w:type="paragraph" w:customStyle="1" w:styleId="A1406AFCBD5549128F0913F2CB951F09">
    <w:name w:val="A1406AFCBD5549128F0913F2CB951F09"/>
  </w:style>
  <w:style w:type="paragraph" w:customStyle="1" w:styleId="5CA0E587C9C245F2887C9D81759BB3A6">
    <w:name w:val="5CA0E587C9C245F2887C9D81759BB3A6"/>
  </w:style>
  <w:style w:type="paragraph" w:customStyle="1" w:styleId="5B84626053FA4A17930D2E072F1A2C10">
    <w:name w:val="5B84626053FA4A17930D2E072F1A2C10"/>
  </w:style>
  <w:style w:type="paragraph" w:customStyle="1" w:styleId="F934A44C690A46CF8E403A93B3CEB177">
    <w:name w:val="F934A44C690A46CF8E403A93B3CEB177"/>
  </w:style>
  <w:style w:type="paragraph" w:customStyle="1" w:styleId="EDDA7915FE604E9F95D411DF2A225A8F">
    <w:name w:val="EDDA7915FE604E9F95D411DF2A225A8F"/>
  </w:style>
  <w:style w:type="paragraph" w:customStyle="1" w:styleId="851E09F7C2E645FDAEE26375332A23BF">
    <w:name w:val="851E09F7C2E645FDAEE26375332A23BF"/>
  </w:style>
  <w:style w:type="paragraph" w:customStyle="1" w:styleId="BA8C315BFEAB493891F3F91CA686FA14">
    <w:name w:val="BA8C315BFEAB493891F3F91CA686FA14"/>
  </w:style>
  <w:style w:type="paragraph" w:customStyle="1" w:styleId="3EBD1676922F4A71864FAA60CDED7B00">
    <w:name w:val="3EBD1676922F4A71864FAA60CDED7B00"/>
  </w:style>
  <w:style w:type="paragraph" w:customStyle="1" w:styleId="2A368C979B8346FBB0A03ACC4EB1071E">
    <w:name w:val="2A368C979B8346FBB0A03ACC4EB1071E"/>
  </w:style>
  <w:style w:type="paragraph" w:customStyle="1" w:styleId="BB6D5ABAE8FB4905B5E8980981034DAB">
    <w:name w:val="BB6D5ABAE8FB4905B5E8980981034DAB"/>
  </w:style>
  <w:style w:type="paragraph" w:customStyle="1" w:styleId="1FCD7228018740FDB08D7B8CE5DD796F">
    <w:name w:val="1FCD7228018740FDB08D7B8CE5DD796F"/>
  </w:style>
  <w:style w:type="paragraph" w:customStyle="1" w:styleId="1AFF75B7F4074AA3BECE5F47E5CF196F">
    <w:name w:val="1AFF75B7F4074AA3BECE5F47E5CF196F"/>
  </w:style>
  <w:style w:type="paragraph" w:customStyle="1" w:styleId="44CEC5AF26054816892248943FAA1A0B">
    <w:name w:val="44CEC5AF26054816892248943FAA1A0B"/>
  </w:style>
  <w:style w:type="paragraph" w:customStyle="1" w:styleId="A22E250F49D340CBBFDA129DCAAE84AD">
    <w:name w:val="A22E250F49D340CBBFDA129DCAAE84AD"/>
  </w:style>
  <w:style w:type="paragraph" w:customStyle="1" w:styleId="98957D31094E44E3A4EC500C8EC28796">
    <w:name w:val="98957D31094E44E3A4EC500C8EC28796"/>
  </w:style>
  <w:style w:type="paragraph" w:customStyle="1" w:styleId="BA64AC26F1524D028D9199768EF6D789">
    <w:name w:val="BA64AC26F1524D028D9199768EF6D789"/>
  </w:style>
  <w:style w:type="paragraph" w:customStyle="1" w:styleId="CC5255118ADC4218A63D0A47B13D9B30">
    <w:name w:val="CC5255118ADC4218A63D0A47B13D9B30"/>
  </w:style>
  <w:style w:type="paragraph" w:customStyle="1" w:styleId="0849B3DE0F2E4608BE1C7A0B7B90F965">
    <w:name w:val="0849B3DE0F2E4608BE1C7A0B7B90F965"/>
  </w:style>
  <w:style w:type="paragraph" w:customStyle="1" w:styleId="1AB3568F23514CA08427CB589A6D5B7F">
    <w:name w:val="1AB3568F23514CA08427CB589A6D5B7F"/>
  </w:style>
  <w:style w:type="paragraph" w:customStyle="1" w:styleId="265485661E864F72A77CB8BC94E6FF7D">
    <w:name w:val="265485661E864F72A77CB8BC94E6FF7D"/>
  </w:style>
  <w:style w:type="paragraph" w:customStyle="1" w:styleId="88CB2B2508FC4115AC732A88AA886575">
    <w:name w:val="88CB2B2508FC4115AC732A88AA886575"/>
  </w:style>
  <w:style w:type="paragraph" w:customStyle="1" w:styleId="FFECD62E2E8C47FEBE8926BE6F444B9E">
    <w:name w:val="FFECD62E2E8C47FEBE8926BE6F444B9E"/>
  </w:style>
  <w:style w:type="paragraph" w:customStyle="1" w:styleId="25C1AF98B81C4053BAC8D07706B9A931">
    <w:name w:val="25C1AF98B81C4053BAC8D07706B9A931"/>
  </w:style>
  <w:style w:type="paragraph" w:customStyle="1" w:styleId="4BA7F35A372048A3B1191B0C7EA740CC">
    <w:name w:val="4BA7F35A372048A3B1191B0C7EA740CC"/>
  </w:style>
  <w:style w:type="paragraph" w:customStyle="1" w:styleId="E7F2AA136DC048DBA23D05F035F1DE29">
    <w:name w:val="E7F2AA136DC048DBA23D05F035F1DE29"/>
  </w:style>
  <w:style w:type="paragraph" w:customStyle="1" w:styleId="99E6619A51BC4BC2B618F4A8423B63C8">
    <w:name w:val="99E6619A51BC4BC2B618F4A8423B63C8"/>
  </w:style>
  <w:style w:type="paragraph" w:customStyle="1" w:styleId="7A49C679504E4D728B727781972855A3">
    <w:name w:val="7A49C679504E4D728B727781972855A3"/>
  </w:style>
  <w:style w:type="paragraph" w:customStyle="1" w:styleId="44CA9FA7738B4CD783BA172E496FC214">
    <w:name w:val="44CA9FA7738B4CD783BA172E496FC214"/>
  </w:style>
  <w:style w:type="paragraph" w:customStyle="1" w:styleId="F8AAF7804BA04B2588D76B2C3A887607">
    <w:name w:val="F8AAF7804BA04B2588D76B2C3A887607"/>
  </w:style>
  <w:style w:type="paragraph" w:customStyle="1" w:styleId="CCF196BEB03E4EB3BEE5E3D5E2574F2B">
    <w:name w:val="CCF196BEB03E4EB3BEE5E3D5E2574F2B"/>
  </w:style>
  <w:style w:type="paragraph" w:customStyle="1" w:styleId="33940F35DDDE424F959A7FBBC854E92D">
    <w:name w:val="33940F35DDDE424F959A7FBBC854E92D"/>
  </w:style>
  <w:style w:type="paragraph" w:customStyle="1" w:styleId="9F97958666164BD3BD0679E5C3B70205">
    <w:name w:val="9F97958666164BD3BD0679E5C3B70205"/>
  </w:style>
  <w:style w:type="paragraph" w:customStyle="1" w:styleId="707EB21CCB914B99A1B20A8245DA7CAD">
    <w:name w:val="707EB21CCB914B99A1B20A8245DA7CAD"/>
  </w:style>
  <w:style w:type="paragraph" w:customStyle="1" w:styleId="29A37B7C7DFE499B94104D149903667E">
    <w:name w:val="29A37B7C7DFE499B94104D149903667E"/>
  </w:style>
  <w:style w:type="paragraph" w:customStyle="1" w:styleId="E307482BDD5345E79937C78F5BCB130C">
    <w:name w:val="E307482BDD5345E79937C78F5BCB130C"/>
  </w:style>
  <w:style w:type="paragraph" w:customStyle="1" w:styleId="8F89FEE98D7A448891A5717BE3378E08">
    <w:name w:val="8F89FEE98D7A448891A5717BE3378E08"/>
  </w:style>
  <w:style w:type="paragraph" w:customStyle="1" w:styleId="CE18F551530742B3B76B4A270D65556D">
    <w:name w:val="CE18F551530742B3B76B4A270D65556D"/>
  </w:style>
  <w:style w:type="paragraph" w:customStyle="1" w:styleId="B1E5F1FA812F497C89EE017335093829">
    <w:name w:val="B1E5F1FA812F497C89EE017335093829"/>
  </w:style>
  <w:style w:type="paragraph" w:customStyle="1" w:styleId="1A5DEDE643AB477EB37D139F7BC401AB">
    <w:name w:val="1A5DEDE643AB477EB37D139F7BC401AB"/>
  </w:style>
  <w:style w:type="paragraph" w:customStyle="1" w:styleId="DB62D3A589234A9BBF5E76D3720825AA">
    <w:name w:val="DB62D3A589234A9BBF5E76D3720825AA"/>
  </w:style>
  <w:style w:type="paragraph" w:customStyle="1" w:styleId="9801C3954A1C4887B93876802949032E">
    <w:name w:val="9801C3954A1C4887B93876802949032E"/>
  </w:style>
  <w:style w:type="paragraph" w:customStyle="1" w:styleId="CB429AAB7C8D4B0E8FFC72680C4B94AE">
    <w:name w:val="CB429AAB7C8D4B0E8FFC72680C4B94AE"/>
  </w:style>
  <w:style w:type="paragraph" w:customStyle="1" w:styleId="7F056EC264924929A6A2D344B03C94D4">
    <w:name w:val="7F056EC264924929A6A2D344B03C94D4"/>
  </w:style>
  <w:style w:type="paragraph" w:customStyle="1" w:styleId="ECBEE6091F464DC7B8E40D389F3E85C2">
    <w:name w:val="ECBEE6091F464DC7B8E40D389F3E85C2"/>
  </w:style>
  <w:style w:type="paragraph" w:customStyle="1" w:styleId="02C07A365FA64FF2B771D81BEB45F28A">
    <w:name w:val="02C07A365FA64FF2B771D81BEB45F28A"/>
  </w:style>
  <w:style w:type="paragraph" w:customStyle="1" w:styleId="044D1578D78946FE9EBA76738C4E7B35">
    <w:name w:val="044D1578D78946FE9EBA76738C4E7B35"/>
  </w:style>
  <w:style w:type="paragraph" w:customStyle="1" w:styleId="D9CE7E17C7B849BD971EED5AE12DC6FC">
    <w:name w:val="D9CE7E17C7B849BD971EED5AE12DC6FC"/>
  </w:style>
  <w:style w:type="paragraph" w:customStyle="1" w:styleId="EC0CB77AF21441F1ACA29AFEFCAD9E94">
    <w:name w:val="EC0CB77AF21441F1ACA29AFEFCAD9E94"/>
  </w:style>
  <w:style w:type="paragraph" w:customStyle="1" w:styleId="5EAD2A2D5E2D430DB7A0C3775DAA9A42">
    <w:name w:val="5EAD2A2D5E2D430DB7A0C3775DAA9A42"/>
  </w:style>
  <w:style w:type="paragraph" w:customStyle="1" w:styleId="E6325D5D5BBA42A5933BE06112CDCCA5">
    <w:name w:val="E6325D5D5BBA42A5933BE06112CDCCA5"/>
  </w:style>
  <w:style w:type="paragraph" w:customStyle="1" w:styleId="D997523D32D743818DAE30C349D1CB39">
    <w:name w:val="D997523D32D743818DAE30C349D1CB39"/>
  </w:style>
  <w:style w:type="paragraph" w:customStyle="1" w:styleId="83A0582132D64B07A56766D4D59C3BD0">
    <w:name w:val="83A0582132D64B07A56766D4D59C3BD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1D3FF2E8B1344E8FCA33E8D6430152" ma:contentTypeVersion="14" ma:contentTypeDescription="Create a new document." ma:contentTypeScope="" ma:versionID="e13aff1fa28f5003ea3592c0338972a6">
  <xsd:schema xmlns:xsd="http://www.w3.org/2001/XMLSchema" xmlns:xs="http://www.w3.org/2001/XMLSchema" xmlns:p="http://schemas.microsoft.com/office/2006/metadata/properties" xmlns:ns2="8947a1a1-11e5-4c67-8c8d-1d5d500757fd" xmlns:ns3="aede05c1-4e65-4c98-820f-ccc718a23a3a" targetNamespace="http://schemas.microsoft.com/office/2006/metadata/properties" ma:root="true" ma:fieldsID="3a291e7d335985d4f8bb723729a9fc05" ns2:_="" ns3:_="">
    <xsd:import namespace="8947a1a1-11e5-4c67-8c8d-1d5d500757fd"/>
    <xsd:import namespace="aede05c1-4e65-4c98-820f-ccc718a23a3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cf76f155ced4ddcb4097134ff3c332f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47a1a1-11e5-4c67-8c8d-1d5d500757f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2" nillable="true" ma:displayName="Taxonomy Catch All Column" ma:hidden="true" ma:list="{339f985b-b6af-4f3b-82d4-18a51e8b8f3f}" ma:internalName="TaxCatchAll" ma:showField="CatchAllData" ma:web="8947a1a1-11e5-4c67-8c8d-1d5d500757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e05c1-4e65-4c98-820f-ccc718a23a3a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380550c-414f-4908-9010-e81dd5bc49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de05c1-4e65-4c98-820f-ccc718a23a3a">
      <Terms xmlns="http://schemas.microsoft.com/office/infopath/2007/PartnerControls"/>
    </lcf76f155ced4ddcb4097134ff3c332f>
    <TaxCatchAll xmlns="8947a1a1-11e5-4c67-8c8d-1d5d500757fd" xsi:nil="true"/>
  </documentManagement>
</p:properties>
</file>

<file path=customXml/item5.xml><?xml version="1.0" encoding="utf-8"?>
<CoverPageProperties xmlns="http://schemas.microsoft.com/office/2006/coverPageProps">
  <PublishDate>Civic Award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6C7BCD34-B3E5-4AE4-ACCB-81C57C1D2407}"/>
</file>

<file path=customXml/itemProps2.xml><?xml version="1.0" encoding="utf-8"?>
<ds:datastoreItem xmlns:ds="http://schemas.openxmlformats.org/officeDocument/2006/customXml" ds:itemID="{163BC185-8E20-4ACF-97AA-9CAB70B39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843BFB-05FD-44A9-8F74-7E7DF4324D9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E9D665E-9F2B-4523-84BE-A4382ED531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Home business startup checklist.dotx</Template>
  <TotalTime>0</TotalTime>
  <Pages>2</Pages>
  <Words>449</Words>
  <Characters>2563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CIVIC AWARDS 2024</dc:title>
  <dc:subject/>
  <dc:creator/>
  <cp:keywords/>
  <dc:description/>
  <cp:lastModifiedBy/>
  <cp:revision>1</cp:revision>
  <dcterms:created xsi:type="dcterms:W3CDTF">2023-11-17T10:18:00Z</dcterms:created>
  <dcterms:modified xsi:type="dcterms:W3CDTF">2023-11-17T10:54:00Z</dcterms:modified>
  <cp:contentStatus>Nominate Someone Today!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0x010100E51D3FF2E8B1344E8FCA33E8D6430152</vt:lpwstr>
  </property>
</Properties>
</file>